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EE5E" w14:textId="34EE1189" w:rsidR="002A3917" w:rsidRPr="004C2280" w:rsidRDefault="002A3917" w:rsidP="00582815">
      <w:pPr>
        <w:tabs>
          <w:tab w:val="left" w:pos="2880"/>
        </w:tabs>
        <w:jc w:val="both"/>
        <w:rPr>
          <w:rFonts w:ascii="Arial" w:hAnsi="Arial" w:cs="Arial"/>
          <w:szCs w:val="24"/>
        </w:rPr>
      </w:pPr>
      <w:r w:rsidRPr="004C2280">
        <w:rPr>
          <w:rFonts w:ascii="Arial" w:hAnsi="Arial" w:cs="Arial"/>
          <w:b/>
          <w:szCs w:val="24"/>
        </w:rPr>
        <w:t>Job Title</w:t>
      </w:r>
      <w:r w:rsidR="00D427E6" w:rsidRPr="004C2280">
        <w:rPr>
          <w:rFonts w:ascii="Arial" w:hAnsi="Arial" w:cs="Arial"/>
          <w:b/>
          <w:szCs w:val="24"/>
        </w:rPr>
        <w:t>:</w:t>
      </w:r>
      <w:r w:rsidRPr="004C2280">
        <w:rPr>
          <w:rFonts w:ascii="Arial" w:hAnsi="Arial" w:cs="Arial"/>
          <w:szCs w:val="24"/>
        </w:rPr>
        <w:tab/>
        <w:t>Chef</w:t>
      </w:r>
      <w:r w:rsidR="007548D4" w:rsidRPr="004C2280">
        <w:rPr>
          <w:rFonts w:ascii="Arial" w:hAnsi="Arial" w:cs="Arial"/>
          <w:szCs w:val="24"/>
        </w:rPr>
        <w:t xml:space="preserve"> </w:t>
      </w:r>
    </w:p>
    <w:p w14:paraId="539D7040" w14:textId="77777777" w:rsidR="002A3917" w:rsidRPr="004C2280" w:rsidRDefault="002A3917" w:rsidP="00582815">
      <w:pPr>
        <w:tabs>
          <w:tab w:val="left" w:pos="2880"/>
        </w:tabs>
        <w:jc w:val="both"/>
        <w:rPr>
          <w:rFonts w:ascii="Arial" w:hAnsi="Arial" w:cs="Arial"/>
          <w:szCs w:val="24"/>
        </w:rPr>
      </w:pPr>
    </w:p>
    <w:p w14:paraId="59E83ADD" w14:textId="701ACC91" w:rsidR="002A3917" w:rsidRPr="004C2280" w:rsidRDefault="002A3917" w:rsidP="00582815">
      <w:pPr>
        <w:tabs>
          <w:tab w:val="left" w:pos="2880"/>
        </w:tabs>
        <w:ind w:left="720" w:hanging="720"/>
        <w:jc w:val="both"/>
        <w:rPr>
          <w:rFonts w:ascii="Arial" w:hAnsi="Arial" w:cs="Arial"/>
          <w:szCs w:val="24"/>
        </w:rPr>
      </w:pPr>
      <w:r w:rsidRPr="004C2280">
        <w:rPr>
          <w:rFonts w:ascii="Arial" w:hAnsi="Arial" w:cs="Arial"/>
          <w:b/>
          <w:szCs w:val="24"/>
        </w:rPr>
        <w:t>Department</w:t>
      </w:r>
      <w:r w:rsidR="00D427E6" w:rsidRPr="004C2280">
        <w:rPr>
          <w:rFonts w:ascii="Arial" w:hAnsi="Arial" w:cs="Arial"/>
          <w:b/>
          <w:szCs w:val="24"/>
        </w:rPr>
        <w:t>:</w:t>
      </w:r>
      <w:r w:rsidRPr="004C2280">
        <w:rPr>
          <w:rFonts w:ascii="Arial" w:hAnsi="Arial" w:cs="Arial"/>
          <w:szCs w:val="24"/>
        </w:rPr>
        <w:tab/>
      </w:r>
      <w:r w:rsidR="009F5D21">
        <w:rPr>
          <w:rFonts w:ascii="Arial" w:hAnsi="Arial" w:cs="Arial"/>
          <w:szCs w:val="24"/>
        </w:rPr>
        <w:t>Hospitality</w:t>
      </w:r>
      <w:r w:rsidR="00376EFD">
        <w:rPr>
          <w:rFonts w:ascii="Arial" w:hAnsi="Arial" w:cs="Arial"/>
          <w:szCs w:val="24"/>
        </w:rPr>
        <w:t xml:space="preserve"> </w:t>
      </w:r>
    </w:p>
    <w:p w14:paraId="3D27148A" w14:textId="77777777" w:rsidR="002A3917" w:rsidRPr="004C2280" w:rsidRDefault="002A3917" w:rsidP="00582815">
      <w:pPr>
        <w:tabs>
          <w:tab w:val="left" w:pos="2880"/>
        </w:tabs>
        <w:ind w:left="720" w:hanging="720"/>
        <w:jc w:val="both"/>
        <w:rPr>
          <w:rFonts w:ascii="Arial" w:hAnsi="Arial" w:cs="Arial"/>
          <w:szCs w:val="24"/>
        </w:rPr>
      </w:pPr>
    </w:p>
    <w:p w14:paraId="62FEBB75" w14:textId="77777777" w:rsidR="00B413F2" w:rsidRPr="004C2280" w:rsidRDefault="002A3917" w:rsidP="00582815">
      <w:pPr>
        <w:tabs>
          <w:tab w:val="left" w:pos="2880"/>
        </w:tabs>
        <w:jc w:val="both"/>
        <w:rPr>
          <w:rFonts w:ascii="Arial" w:hAnsi="Arial" w:cs="Arial"/>
          <w:szCs w:val="24"/>
        </w:rPr>
      </w:pPr>
      <w:r w:rsidRPr="004C2280">
        <w:rPr>
          <w:rFonts w:ascii="Arial" w:hAnsi="Arial" w:cs="Arial"/>
          <w:b/>
          <w:szCs w:val="24"/>
        </w:rPr>
        <w:t>Reports to</w:t>
      </w:r>
      <w:r w:rsidR="00D427E6" w:rsidRPr="004C2280">
        <w:rPr>
          <w:rFonts w:ascii="Arial" w:hAnsi="Arial" w:cs="Arial"/>
          <w:b/>
          <w:szCs w:val="24"/>
        </w:rPr>
        <w:t>:</w:t>
      </w:r>
      <w:r w:rsidRPr="004C2280">
        <w:rPr>
          <w:rFonts w:ascii="Arial" w:hAnsi="Arial" w:cs="Arial"/>
          <w:szCs w:val="24"/>
        </w:rPr>
        <w:tab/>
      </w:r>
      <w:r w:rsidR="0043461F" w:rsidRPr="004C2280">
        <w:rPr>
          <w:rFonts w:ascii="Arial" w:hAnsi="Arial" w:cs="Arial"/>
          <w:szCs w:val="24"/>
        </w:rPr>
        <w:t>H</w:t>
      </w:r>
      <w:r w:rsidR="00B413F2" w:rsidRPr="004C2280">
        <w:rPr>
          <w:rFonts w:ascii="Arial" w:hAnsi="Arial" w:cs="Arial"/>
          <w:szCs w:val="24"/>
        </w:rPr>
        <w:t>ead Chef</w:t>
      </w:r>
    </w:p>
    <w:p w14:paraId="1F4BCD53" w14:textId="05E4073B" w:rsidR="002A3917" w:rsidRPr="004C2280" w:rsidRDefault="00B413F2" w:rsidP="00582815">
      <w:pPr>
        <w:tabs>
          <w:tab w:val="left" w:pos="2880"/>
        </w:tabs>
        <w:jc w:val="both"/>
        <w:rPr>
          <w:rFonts w:ascii="Arial" w:hAnsi="Arial" w:cs="Arial"/>
          <w:szCs w:val="24"/>
        </w:rPr>
      </w:pPr>
      <w:r w:rsidRPr="004C2280">
        <w:rPr>
          <w:rFonts w:ascii="Arial" w:hAnsi="Arial" w:cs="Arial"/>
          <w:szCs w:val="24"/>
        </w:rPr>
        <w:tab/>
        <w:t>H</w:t>
      </w:r>
      <w:r w:rsidR="0043461F" w:rsidRPr="004C2280">
        <w:rPr>
          <w:rFonts w:ascii="Arial" w:hAnsi="Arial" w:cs="Arial"/>
          <w:szCs w:val="24"/>
        </w:rPr>
        <w:t>ospitality</w:t>
      </w:r>
      <w:r w:rsidR="002A3917" w:rsidRPr="004C2280">
        <w:rPr>
          <w:rFonts w:ascii="Arial" w:hAnsi="Arial" w:cs="Arial"/>
          <w:szCs w:val="24"/>
        </w:rPr>
        <w:t xml:space="preserve"> Manager</w:t>
      </w:r>
    </w:p>
    <w:p w14:paraId="3A109ECD" w14:textId="77777777" w:rsidR="002A3917" w:rsidRPr="004C2280" w:rsidRDefault="002A3917" w:rsidP="00582815">
      <w:pPr>
        <w:tabs>
          <w:tab w:val="left" w:pos="2880"/>
        </w:tabs>
        <w:jc w:val="both"/>
        <w:rPr>
          <w:rFonts w:ascii="Arial" w:hAnsi="Arial" w:cs="Arial"/>
          <w:szCs w:val="24"/>
        </w:rPr>
      </w:pPr>
      <w:r w:rsidRPr="004C2280">
        <w:rPr>
          <w:rFonts w:ascii="Arial" w:hAnsi="Arial" w:cs="Arial"/>
          <w:szCs w:val="24"/>
        </w:rPr>
        <w:tab/>
        <w:t xml:space="preserve"> </w:t>
      </w:r>
    </w:p>
    <w:p w14:paraId="2F9B631D" w14:textId="77777777" w:rsidR="002A3917" w:rsidRPr="004C2280" w:rsidRDefault="002A3917" w:rsidP="00582815">
      <w:pPr>
        <w:tabs>
          <w:tab w:val="left" w:pos="2880"/>
        </w:tabs>
        <w:jc w:val="both"/>
        <w:rPr>
          <w:rFonts w:ascii="Arial" w:hAnsi="Arial" w:cs="Arial"/>
          <w:szCs w:val="24"/>
        </w:rPr>
      </w:pPr>
    </w:p>
    <w:p w14:paraId="7736289F" w14:textId="77777777" w:rsidR="002A3917" w:rsidRPr="004C2280" w:rsidRDefault="002A3917" w:rsidP="00582815">
      <w:pPr>
        <w:keepNext/>
        <w:tabs>
          <w:tab w:val="left" w:pos="2880"/>
        </w:tabs>
        <w:jc w:val="both"/>
        <w:outlineLvl w:val="0"/>
        <w:rPr>
          <w:rFonts w:ascii="Arial" w:hAnsi="Arial" w:cs="Arial"/>
          <w:b/>
          <w:szCs w:val="24"/>
        </w:rPr>
      </w:pPr>
      <w:r w:rsidRPr="004C2280">
        <w:rPr>
          <w:rFonts w:ascii="Arial" w:hAnsi="Arial" w:cs="Arial"/>
          <w:b/>
          <w:szCs w:val="24"/>
        </w:rPr>
        <w:t>Primary Objectives</w:t>
      </w:r>
    </w:p>
    <w:p w14:paraId="45A997C6" w14:textId="77777777" w:rsidR="002661C3" w:rsidRPr="004C2280" w:rsidRDefault="002661C3" w:rsidP="002661C3">
      <w:pPr>
        <w:numPr>
          <w:ilvl w:val="0"/>
          <w:numId w:val="19"/>
        </w:numPr>
        <w:tabs>
          <w:tab w:val="clear" w:pos="360"/>
          <w:tab w:val="num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  <w:r w:rsidRPr="004C2280">
        <w:rPr>
          <w:rFonts w:ascii="Arial" w:hAnsi="Arial" w:cs="Arial"/>
          <w:szCs w:val="24"/>
        </w:rPr>
        <w:t>Contribute to the delivery of the OCT mission of ‘Connecting us with our Ocean’ by being part of a flexible, courteous team, dedicated to providing top class service through the provision of meals and catering, supporting the Hospitality Department to maximise visitor spend and experience.</w:t>
      </w:r>
    </w:p>
    <w:p w14:paraId="163058AE" w14:textId="33C98588" w:rsidR="002661C3" w:rsidRPr="004C2280" w:rsidRDefault="002661C3" w:rsidP="002661C3">
      <w:pPr>
        <w:numPr>
          <w:ilvl w:val="0"/>
          <w:numId w:val="19"/>
        </w:numPr>
        <w:tabs>
          <w:tab w:val="clear" w:pos="360"/>
          <w:tab w:val="num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Cs w:val="24"/>
        </w:rPr>
      </w:pPr>
      <w:r w:rsidRPr="004C2280">
        <w:rPr>
          <w:rFonts w:ascii="Arial" w:hAnsi="Arial" w:cs="Arial"/>
          <w:szCs w:val="24"/>
        </w:rPr>
        <w:t>To adhere to the Core Values of the NMA which are: Positivity, Respect, Integrity, Diversity and Engagement</w:t>
      </w:r>
      <w:r w:rsidR="003E49B0">
        <w:rPr>
          <w:rFonts w:ascii="Arial" w:hAnsi="Arial" w:cs="Arial"/>
          <w:szCs w:val="24"/>
        </w:rPr>
        <w:t>.</w:t>
      </w:r>
    </w:p>
    <w:p w14:paraId="7F17D010" w14:textId="77777777" w:rsidR="00F703B6" w:rsidRPr="004C2280" w:rsidRDefault="00F703B6" w:rsidP="00582815">
      <w:pPr>
        <w:tabs>
          <w:tab w:val="num" w:pos="567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" w:hAnsi="Arial" w:cs="Arial"/>
          <w:szCs w:val="24"/>
        </w:rPr>
      </w:pPr>
    </w:p>
    <w:p w14:paraId="1A6A8FDC" w14:textId="22675292" w:rsidR="002A3917" w:rsidRPr="004C2280" w:rsidRDefault="002A3917" w:rsidP="00582815">
      <w:pPr>
        <w:keepNext/>
        <w:tabs>
          <w:tab w:val="num" w:pos="567"/>
          <w:tab w:val="left" w:pos="2880"/>
        </w:tabs>
        <w:ind w:left="567" w:hanging="567"/>
        <w:jc w:val="both"/>
        <w:outlineLvl w:val="0"/>
        <w:rPr>
          <w:rFonts w:ascii="Arial" w:hAnsi="Arial" w:cs="Arial"/>
          <w:b/>
          <w:szCs w:val="24"/>
        </w:rPr>
      </w:pPr>
      <w:r w:rsidRPr="004C2280">
        <w:rPr>
          <w:rFonts w:ascii="Arial" w:hAnsi="Arial" w:cs="Arial"/>
          <w:b/>
          <w:szCs w:val="24"/>
        </w:rPr>
        <w:t>Duties</w:t>
      </w:r>
    </w:p>
    <w:p w14:paraId="5DBCBB72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To prepare, cook and present food to a consistently high standard, ensuring all dishes are delivered in line with agreed menus, recipes, portion controls and brand standards.</w:t>
      </w:r>
    </w:p>
    <w:p w14:paraId="2C6FE7EC" w14:textId="77777777" w:rsidR="00966A1C" w:rsidRPr="00836CB1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836CB1">
        <w:rPr>
          <w:rFonts w:ascii="Arial" w:hAnsi="Arial" w:cs="Arial"/>
          <w:szCs w:val="24"/>
        </w:rPr>
        <w:t>To support the smooth and efficient day-to-day running of the kitchen, maintaining high performance during busy service periods and across seasonal demand.</w:t>
      </w:r>
    </w:p>
    <w:p w14:paraId="5C21049A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To undertake a range of kitchen duties including food preparation, basic kitchen porter tasks, and receiving and storing deliveries.</w:t>
      </w:r>
    </w:p>
    <w:p w14:paraId="79BA66CD" w14:textId="140D9D7D" w:rsidR="00966A1C" w:rsidRPr="00966A1C" w:rsidRDefault="00915A4F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5956C7">
        <w:rPr>
          <w:rFonts w:ascii="Arial" w:hAnsi="Arial" w:cs="Arial"/>
          <w:szCs w:val="24"/>
        </w:rPr>
        <w:t>Assist</w:t>
      </w:r>
      <w:r>
        <w:rPr>
          <w:rFonts w:ascii="Arial" w:hAnsi="Arial" w:cs="Arial"/>
          <w:szCs w:val="24"/>
        </w:rPr>
        <w:t xml:space="preserve"> </w:t>
      </w:r>
      <w:r w:rsidR="005956C7">
        <w:rPr>
          <w:rFonts w:ascii="Arial" w:hAnsi="Arial" w:cs="Arial"/>
          <w:szCs w:val="24"/>
        </w:rPr>
        <w:t>t</w:t>
      </w:r>
      <w:r w:rsidR="00966A1C" w:rsidRPr="00966A1C">
        <w:rPr>
          <w:rFonts w:ascii="Arial" w:hAnsi="Arial" w:cs="Arial"/>
          <w:szCs w:val="24"/>
        </w:rPr>
        <w:t>he Head Chef, to manage stock effectively including ordering, rotation and storage, ensuring availability aligns with seasonal demand whilst minimising waste and controlling costs.</w:t>
      </w:r>
    </w:p>
    <w:p w14:paraId="7F06C506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To support customer facing service where required, including taking food orders and providing product information.</w:t>
      </w:r>
    </w:p>
    <w:p w14:paraId="41C16F71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To ensure all equipment is used safely, maintained appropriately and any faults are reported promptly.</w:t>
      </w:r>
    </w:p>
    <w:p w14:paraId="34DD0A0F" w14:textId="19CA4050" w:rsidR="00966A1C" w:rsidRPr="005956C7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5956C7">
        <w:rPr>
          <w:rFonts w:ascii="Arial" w:hAnsi="Arial" w:cs="Arial"/>
          <w:szCs w:val="24"/>
        </w:rPr>
        <w:t xml:space="preserve">To assist </w:t>
      </w:r>
      <w:r w:rsidR="005956C7" w:rsidRPr="005956C7">
        <w:rPr>
          <w:rFonts w:ascii="Arial" w:hAnsi="Arial" w:cs="Arial"/>
          <w:szCs w:val="24"/>
        </w:rPr>
        <w:t xml:space="preserve">in the delivery of </w:t>
      </w:r>
      <w:r w:rsidRPr="005956C7">
        <w:rPr>
          <w:rFonts w:ascii="Arial" w:hAnsi="Arial" w:cs="Arial"/>
          <w:szCs w:val="24"/>
        </w:rPr>
        <w:t>out of hours evening events, including set up, service and break down as required.</w:t>
      </w:r>
    </w:p>
    <w:p w14:paraId="52AC54E9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To maintain high standards of cleanliness, hygiene and organisation within all kitchen areas, ensuring full compliance with food safety, HACCP, Health &amp; Safety and Food Standards Agency requirements.</w:t>
      </w:r>
    </w:p>
    <w:p w14:paraId="384256CC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Be fully conversant with all systems necessary to carry out your duties and undertake training as appropriate to the role.</w:t>
      </w:r>
    </w:p>
    <w:p w14:paraId="64089604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At all times to behave in a safe and responsible manner in accordance with company Health &amp; Safety policy and legislation, promoting and acting in the employer’s best interest.</w:t>
      </w:r>
    </w:p>
    <w:p w14:paraId="3870035A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To ensure the impact of these activities align with the Ocean Conservation Strategy 2022 – 2027.</w:t>
      </w:r>
    </w:p>
    <w:p w14:paraId="3C3D5CC0" w14:textId="77777777" w:rsidR="00966A1C" w:rsidRPr="00966A1C" w:rsidRDefault="00966A1C" w:rsidP="00966A1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Cs w:val="24"/>
        </w:rPr>
      </w:pPr>
      <w:r w:rsidRPr="00966A1C">
        <w:rPr>
          <w:rFonts w:ascii="Arial" w:hAnsi="Arial" w:cs="Arial"/>
          <w:szCs w:val="24"/>
        </w:rPr>
        <w:t>To carry out other activities as appropriate on the instruction of the Head Chef, Hospitality Manager and Senior Management.</w:t>
      </w:r>
    </w:p>
    <w:p w14:paraId="74301710" w14:textId="77777777" w:rsidR="002A3917" w:rsidRPr="004C2280" w:rsidRDefault="002A3917" w:rsidP="00582815">
      <w:pPr>
        <w:jc w:val="both"/>
        <w:rPr>
          <w:rFonts w:ascii="Arial" w:hAnsi="Arial" w:cs="Arial"/>
          <w:szCs w:val="24"/>
        </w:rPr>
      </w:pPr>
    </w:p>
    <w:p w14:paraId="2AAAA666" w14:textId="77777777" w:rsidR="00BD38F7" w:rsidRPr="004C2280" w:rsidRDefault="00BD38F7" w:rsidP="00582815">
      <w:pPr>
        <w:jc w:val="both"/>
        <w:rPr>
          <w:rFonts w:ascii="Arial" w:hAnsi="Arial" w:cs="Arial"/>
          <w:szCs w:val="24"/>
        </w:rPr>
      </w:pPr>
    </w:p>
    <w:sectPr w:rsidR="00BD38F7" w:rsidRPr="004C2280">
      <w:headerReference w:type="default" r:id="rId10"/>
      <w:footerReference w:type="default" r:id="rId11"/>
      <w:pgSz w:w="11906" w:h="16838"/>
      <w:pgMar w:top="1584" w:right="1152" w:bottom="864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29221" w14:textId="77777777" w:rsidR="00AA2DC7" w:rsidRDefault="00AA2DC7">
      <w:r>
        <w:separator/>
      </w:r>
    </w:p>
  </w:endnote>
  <w:endnote w:type="continuationSeparator" w:id="0">
    <w:p w14:paraId="63FFA8D4" w14:textId="77777777" w:rsidR="00AA2DC7" w:rsidRDefault="00AA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5EC08" w14:textId="6D9FCA5D" w:rsidR="00D427E6" w:rsidRPr="00CA6F8E" w:rsidRDefault="00D427E6" w:rsidP="00BD38F7">
    <w:pPr>
      <w:pStyle w:val="Footer"/>
      <w:jc w:val="righ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 xml:space="preserve">          </w:t>
    </w:r>
    <w:r w:rsidR="00582815">
      <w:rPr>
        <w:rFonts w:ascii="Arial" w:hAnsi="Arial" w:cs="Arial"/>
        <w:sz w:val="22"/>
      </w:rPr>
      <w:t xml:space="preserve">May </w:t>
    </w:r>
    <w:r w:rsidR="000A586C">
      <w:rPr>
        <w:rFonts w:ascii="Arial" w:hAnsi="Arial" w:cs="Arial"/>
        <w:sz w:val="22"/>
      </w:rPr>
      <w:t>2026</w:t>
    </w:r>
    <w:r>
      <w:rPr>
        <w:rFonts w:ascii="Arial" w:hAnsi="Arial" w:cs="Arial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7F2A1" w14:textId="77777777" w:rsidR="00AA2DC7" w:rsidRDefault="00AA2DC7">
      <w:r>
        <w:separator/>
      </w:r>
    </w:p>
  </w:footnote>
  <w:footnote w:type="continuationSeparator" w:id="0">
    <w:p w14:paraId="3B6312CE" w14:textId="77777777" w:rsidR="00AA2DC7" w:rsidRDefault="00AA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6F8B" w14:textId="77777777" w:rsidR="00456F4C" w:rsidRDefault="00D154C4" w:rsidP="00D427E6">
    <w:pPr>
      <w:pStyle w:val="Header"/>
      <w:rPr>
        <w:rFonts w:ascii="Bliss" w:hAnsi="Bliss" w:cs="Arial"/>
        <w:b/>
        <w:sz w:val="28"/>
        <w:szCs w:val="28"/>
      </w:rPr>
    </w:pPr>
    <w:r w:rsidRPr="00F357DD">
      <w:rPr>
        <w:rFonts w:ascii="Bliss" w:hAnsi="Bliss" w:cs="Arial"/>
        <w:b/>
        <w:noProof/>
        <w:color w:val="215868" w:themeColor="accent5" w:themeShade="80"/>
        <w:sz w:val="28"/>
        <w:szCs w:val="28"/>
      </w:rPr>
      <w:drawing>
        <wp:anchor distT="0" distB="0" distL="114300" distR="114300" simplePos="0" relativeHeight="251658241" behindDoc="0" locked="0" layoutInCell="1" allowOverlap="1" wp14:anchorId="401B727B" wp14:editId="7803BF1C">
          <wp:simplePos x="0" y="0"/>
          <wp:positionH relativeFrom="margin">
            <wp:posOffset>4230370</wp:posOffset>
          </wp:positionH>
          <wp:positionV relativeFrom="margin">
            <wp:posOffset>-1204595</wp:posOffset>
          </wp:positionV>
          <wp:extent cx="1834978" cy="50292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MA NEW LOGO (BLUE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31" t="22132" r="11506" b="22539"/>
                  <a:stretch/>
                </pic:blipFill>
                <pic:spPr bwMode="auto">
                  <a:xfrm>
                    <a:off x="0" y="0"/>
                    <a:ext cx="1834978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liss" w:hAnsi="Bliss" w:cs="Arial"/>
        <w:b/>
        <w:noProof/>
        <w:color w:val="215868" w:themeColor="accent5" w:themeShade="80"/>
        <w:sz w:val="28"/>
        <w:szCs w:val="28"/>
      </w:rPr>
      <w:drawing>
        <wp:anchor distT="0" distB="0" distL="114300" distR="114300" simplePos="0" relativeHeight="251658240" behindDoc="0" locked="0" layoutInCell="1" allowOverlap="1" wp14:anchorId="1D78449D" wp14:editId="29ECFB40">
          <wp:simplePos x="0" y="0"/>
          <wp:positionH relativeFrom="margin">
            <wp:posOffset>-213360</wp:posOffset>
          </wp:positionH>
          <wp:positionV relativeFrom="paragraph">
            <wp:posOffset>-196850</wp:posOffset>
          </wp:positionV>
          <wp:extent cx="1600200" cy="564716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CT logo [ON WHITE]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647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27E6">
      <w:rPr>
        <w:rFonts w:ascii="Bliss" w:hAnsi="Bliss" w:cs="Arial"/>
        <w:b/>
        <w:sz w:val="28"/>
        <w:szCs w:val="28"/>
      </w:rPr>
      <w:t xml:space="preserve">                                                           </w:t>
    </w:r>
  </w:p>
  <w:p w14:paraId="77CA1530" w14:textId="77777777" w:rsidR="00456F4C" w:rsidRDefault="00456F4C" w:rsidP="00D427E6">
    <w:pPr>
      <w:pStyle w:val="Header"/>
      <w:rPr>
        <w:rFonts w:ascii="Bliss" w:hAnsi="Bliss" w:cs="Arial"/>
        <w:b/>
        <w:sz w:val="28"/>
        <w:szCs w:val="28"/>
      </w:rPr>
    </w:pPr>
  </w:p>
  <w:p w14:paraId="1E9BCFA5" w14:textId="77777777" w:rsidR="00D427E6" w:rsidRPr="00D154C4" w:rsidRDefault="00D427E6" w:rsidP="00456F4C">
    <w:pPr>
      <w:pStyle w:val="Header"/>
      <w:jc w:val="center"/>
      <w:rPr>
        <w:rFonts w:ascii="Arial" w:hAnsi="Arial" w:cs="Arial"/>
        <w:b/>
        <w:sz w:val="28"/>
        <w:szCs w:val="28"/>
      </w:rPr>
    </w:pPr>
    <w:r w:rsidRPr="00D154C4">
      <w:rPr>
        <w:rFonts w:ascii="Arial" w:hAnsi="Arial" w:cs="Arial"/>
        <w:b/>
        <w:sz w:val="28"/>
        <w:szCs w:val="28"/>
      </w:rPr>
      <w:t>JOB DESCRIPTION</w:t>
    </w:r>
  </w:p>
  <w:p w14:paraId="5A79B47F" w14:textId="77777777" w:rsidR="00D427E6" w:rsidRDefault="00D427E6" w:rsidP="00EB39D7">
    <w:pPr>
      <w:pStyle w:val="Header"/>
      <w:rPr>
        <w:rFonts w:ascii="Arial" w:hAnsi="Arial" w:cs="Arial"/>
        <w:b/>
        <w:sz w:val="28"/>
        <w:szCs w:val="28"/>
      </w:rPr>
    </w:pPr>
  </w:p>
  <w:p w14:paraId="0A0E57E3" w14:textId="77777777" w:rsidR="00D427E6" w:rsidRPr="00886AB6" w:rsidRDefault="00D427E6" w:rsidP="00BD38F7">
    <w:pPr>
      <w:pStyle w:val="Header"/>
      <w:pBdr>
        <w:top w:val="single" w:sz="12" w:space="1" w:color="auto"/>
      </w:pBdr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2F35"/>
    <w:multiLevelType w:val="hybridMultilevel"/>
    <w:tmpl w:val="F8F6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633F"/>
    <w:multiLevelType w:val="hybridMultilevel"/>
    <w:tmpl w:val="3B689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F1CC1"/>
    <w:multiLevelType w:val="hybridMultilevel"/>
    <w:tmpl w:val="9BDE2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856B0"/>
    <w:multiLevelType w:val="hybridMultilevel"/>
    <w:tmpl w:val="4E0A40CC"/>
    <w:lvl w:ilvl="0" w:tplc="8D1C0E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2B6B70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5" w15:restartNumberingAfterBreak="0">
    <w:nsid w:val="1BB70078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6" w15:restartNumberingAfterBreak="0">
    <w:nsid w:val="1CB46254"/>
    <w:multiLevelType w:val="hybridMultilevel"/>
    <w:tmpl w:val="079081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914F1"/>
    <w:multiLevelType w:val="hybridMultilevel"/>
    <w:tmpl w:val="4D3C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007E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9" w15:restartNumberingAfterBreak="0">
    <w:nsid w:val="2DA8537A"/>
    <w:multiLevelType w:val="multilevel"/>
    <w:tmpl w:val="5FD286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B1781D"/>
    <w:multiLevelType w:val="hybridMultilevel"/>
    <w:tmpl w:val="9B20A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D2544"/>
    <w:multiLevelType w:val="hybridMultilevel"/>
    <w:tmpl w:val="DB6405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A3E48"/>
    <w:multiLevelType w:val="hybridMultilevel"/>
    <w:tmpl w:val="45B6BA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48280D"/>
    <w:multiLevelType w:val="singleLevel"/>
    <w:tmpl w:val="44FE1E10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485232C9"/>
    <w:multiLevelType w:val="hybridMultilevel"/>
    <w:tmpl w:val="1D30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A456A"/>
    <w:multiLevelType w:val="hybridMultilevel"/>
    <w:tmpl w:val="594C2D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34551"/>
    <w:multiLevelType w:val="singleLevel"/>
    <w:tmpl w:val="FA04086E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71A93AD2"/>
    <w:multiLevelType w:val="hybridMultilevel"/>
    <w:tmpl w:val="6C5C8E6A"/>
    <w:lvl w:ilvl="0" w:tplc="2A0C66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C03D34"/>
    <w:multiLevelType w:val="singleLevel"/>
    <w:tmpl w:val="51209968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7B8F6384"/>
    <w:multiLevelType w:val="multilevel"/>
    <w:tmpl w:val="FEB403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75194106">
    <w:abstractNumId w:val="13"/>
  </w:num>
  <w:num w:numId="2" w16cid:durableId="376779074">
    <w:abstractNumId w:val="18"/>
  </w:num>
  <w:num w:numId="3" w16cid:durableId="1149058727">
    <w:abstractNumId w:val="16"/>
  </w:num>
  <w:num w:numId="4" w16cid:durableId="1268268549">
    <w:abstractNumId w:val="5"/>
  </w:num>
  <w:num w:numId="5" w16cid:durableId="532884655">
    <w:abstractNumId w:val="8"/>
  </w:num>
  <w:num w:numId="6" w16cid:durableId="2045404787">
    <w:abstractNumId w:val="4"/>
  </w:num>
  <w:num w:numId="7" w16cid:durableId="1846049025">
    <w:abstractNumId w:val="15"/>
  </w:num>
  <w:num w:numId="8" w16cid:durableId="1766921641">
    <w:abstractNumId w:val="2"/>
  </w:num>
  <w:num w:numId="9" w16cid:durableId="544369143">
    <w:abstractNumId w:val="3"/>
  </w:num>
  <w:num w:numId="10" w16cid:durableId="1621257801">
    <w:abstractNumId w:val="12"/>
  </w:num>
  <w:num w:numId="11" w16cid:durableId="445738641">
    <w:abstractNumId w:val="10"/>
  </w:num>
  <w:num w:numId="12" w16cid:durableId="537208229">
    <w:abstractNumId w:val="14"/>
  </w:num>
  <w:num w:numId="13" w16cid:durableId="1101099341">
    <w:abstractNumId w:val="7"/>
  </w:num>
  <w:num w:numId="14" w16cid:durableId="394358584">
    <w:abstractNumId w:val="1"/>
  </w:num>
  <w:num w:numId="15" w16cid:durableId="20518085">
    <w:abstractNumId w:val="11"/>
  </w:num>
  <w:num w:numId="16" w16cid:durableId="1889952248">
    <w:abstractNumId w:val="17"/>
  </w:num>
  <w:num w:numId="17" w16cid:durableId="2126077981">
    <w:abstractNumId w:val="0"/>
  </w:num>
  <w:num w:numId="18" w16cid:durableId="7830413">
    <w:abstractNumId w:val="9"/>
  </w:num>
  <w:num w:numId="19" w16cid:durableId="1194537764">
    <w:abstractNumId w:val="19"/>
  </w:num>
  <w:num w:numId="20" w16cid:durableId="1827697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273"/>
    <w:rsid w:val="0000232B"/>
    <w:rsid w:val="00047EAC"/>
    <w:rsid w:val="00053C3D"/>
    <w:rsid w:val="00061504"/>
    <w:rsid w:val="00064F6B"/>
    <w:rsid w:val="000722A8"/>
    <w:rsid w:val="000A237E"/>
    <w:rsid w:val="000A586C"/>
    <w:rsid w:val="000C2B69"/>
    <w:rsid w:val="000E52CF"/>
    <w:rsid w:val="000E66D6"/>
    <w:rsid w:val="001362E3"/>
    <w:rsid w:val="00152856"/>
    <w:rsid w:val="00176641"/>
    <w:rsid w:val="001A7F30"/>
    <w:rsid w:val="001B6851"/>
    <w:rsid w:val="001C2C6E"/>
    <w:rsid w:val="001E69AF"/>
    <w:rsid w:val="001F5ACE"/>
    <w:rsid w:val="001F5DC0"/>
    <w:rsid w:val="001F7BB7"/>
    <w:rsid w:val="00202EC4"/>
    <w:rsid w:val="00213EF9"/>
    <w:rsid w:val="00235EDF"/>
    <w:rsid w:val="00240328"/>
    <w:rsid w:val="0024526C"/>
    <w:rsid w:val="00252481"/>
    <w:rsid w:val="00257C58"/>
    <w:rsid w:val="00265288"/>
    <w:rsid w:val="002661C3"/>
    <w:rsid w:val="00271B18"/>
    <w:rsid w:val="002925A5"/>
    <w:rsid w:val="002A1E42"/>
    <w:rsid w:val="002A3917"/>
    <w:rsid w:val="002C3043"/>
    <w:rsid w:val="002C57A6"/>
    <w:rsid w:val="00316D64"/>
    <w:rsid w:val="00331A47"/>
    <w:rsid w:val="00334D8F"/>
    <w:rsid w:val="003471D3"/>
    <w:rsid w:val="00352774"/>
    <w:rsid w:val="00376EFD"/>
    <w:rsid w:val="00385DFD"/>
    <w:rsid w:val="003862C3"/>
    <w:rsid w:val="003E49B0"/>
    <w:rsid w:val="0043461F"/>
    <w:rsid w:val="00456F4C"/>
    <w:rsid w:val="004B2E74"/>
    <w:rsid w:val="004C2280"/>
    <w:rsid w:val="004C6E0E"/>
    <w:rsid w:val="004D4E87"/>
    <w:rsid w:val="0052499A"/>
    <w:rsid w:val="005329FD"/>
    <w:rsid w:val="00533648"/>
    <w:rsid w:val="005360E4"/>
    <w:rsid w:val="00547E15"/>
    <w:rsid w:val="00554FA1"/>
    <w:rsid w:val="00560956"/>
    <w:rsid w:val="005777A0"/>
    <w:rsid w:val="00582815"/>
    <w:rsid w:val="005956C7"/>
    <w:rsid w:val="005A13C6"/>
    <w:rsid w:val="005B084F"/>
    <w:rsid w:val="005F1A7C"/>
    <w:rsid w:val="00670873"/>
    <w:rsid w:val="006860B9"/>
    <w:rsid w:val="00686302"/>
    <w:rsid w:val="0068697A"/>
    <w:rsid w:val="006A123C"/>
    <w:rsid w:val="006D1695"/>
    <w:rsid w:val="006F1E9E"/>
    <w:rsid w:val="006F49DD"/>
    <w:rsid w:val="007364CD"/>
    <w:rsid w:val="00751526"/>
    <w:rsid w:val="007548D4"/>
    <w:rsid w:val="007679FA"/>
    <w:rsid w:val="0078660E"/>
    <w:rsid w:val="007A7773"/>
    <w:rsid w:val="007A7C35"/>
    <w:rsid w:val="007C3FD3"/>
    <w:rsid w:val="0080058E"/>
    <w:rsid w:val="00803C77"/>
    <w:rsid w:val="00836CB1"/>
    <w:rsid w:val="008731C2"/>
    <w:rsid w:val="00886AB6"/>
    <w:rsid w:val="008A2F0E"/>
    <w:rsid w:val="008A5188"/>
    <w:rsid w:val="008C4B3C"/>
    <w:rsid w:val="008F31FA"/>
    <w:rsid w:val="00915A4F"/>
    <w:rsid w:val="0092306D"/>
    <w:rsid w:val="00932CFD"/>
    <w:rsid w:val="0093609F"/>
    <w:rsid w:val="00966A1C"/>
    <w:rsid w:val="00975BE1"/>
    <w:rsid w:val="00976BDF"/>
    <w:rsid w:val="009B639D"/>
    <w:rsid w:val="009F0151"/>
    <w:rsid w:val="009F5D21"/>
    <w:rsid w:val="009F6633"/>
    <w:rsid w:val="00A138FC"/>
    <w:rsid w:val="00A15B58"/>
    <w:rsid w:val="00A228A0"/>
    <w:rsid w:val="00A45F74"/>
    <w:rsid w:val="00AA2DC7"/>
    <w:rsid w:val="00AD7906"/>
    <w:rsid w:val="00AF562E"/>
    <w:rsid w:val="00B23D28"/>
    <w:rsid w:val="00B413F2"/>
    <w:rsid w:val="00B4744F"/>
    <w:rsid w:val="00B7344D"/>
    <w:rsid w:val="00B95CB0"/>
    <w:rsid w:val="00BA7683"/>
    <w:rsid w:val="00BB4149"/>
    <w:rsid w:val="00BC0901"/>
    <w:rsid w:val="00BC66A6"/>
    <w:rsid w:val="00BC7432"/>
    <w:rsid w:val="00BC7629"/>
    <w:rsid w:val="00BD38F7"/>
    <w:rsid w:val="00BE1165"/>
    <w:rsid w:val="00BE1BE7"/>
    <w:rsid w:val="00C03840"/>
    <w:rsid w:val="00C118BC"/>
    <w:rsid w:val="00C14631"/>
    <w:rsid w:val="00C17189"/>
    <w:rsid w:val="00C438E5"/>
    <w:rsid w:val="00C56768"/>
    <w:rsid w:val="00C666CA"/>
    <w:rsid w:val="00C7239F"/>
    <w:rsid w:val="00CA6F8E"/>
    <w:rsid w:val="00CB0004"/>
    <w:rsid w:val="00CC4A00"/>
    <w:rsid w:val="00CD121C"/>
    <w:rsid w:val="00CD210E"/>
    <w:rsid w:val="00CE26F8"/>
    <w:rsid w:val="00CE417A"/>
    <w:rsid w:val="00D11840"/>
    <w:rsid w:val="00D120C6"/>
    <w:rsid w:val="00D154C4"/>
    <w:rsid w:val="00D27462"/>
    <w:rsid w:val="00D32E0E"/>
    <w:rsid w:val="00D427E6"/>
    <w:rsid w:val="00D61C06"/>
    <w:rsid w:val="00D76C6B"/>
    <w:rsid w:val="00DC0A61"/>
    <w:rsid w:val="00E244CC"/>
    <w:rsid w:val="00E350F2"/>
    <w:rsid w:val="00E35BD9"/>
    <w:rsid w:val="00E63E05"/>
    <w:rsid w:val="00E7173F"/>
    <w:rsid w:val="00EB39D7"/>
    <w:rsid w:val="00EC3A35"/>
    <w:rsid w:val="00EE2D54"/>
    <w:rsid w:val="00EE678C"/>
    <w:rsid w:val="00EF7B8C"/>
    <w:rsid w:val="00F052C6"/>
    <w:rsid w:val="00F10AD7"/>
    <w:rsid w:val="00F15069"/>
    <w:rsid w:val="00F249F3"/>
    <w:rsid w:val="00F25273"/>
    <w:rsid w:val="00F26E8A"/>
    <w:rsid w:val="00F7020E"/>
    <w:rsid w:val="00F703B6"/>
    <w:rsid w:val="00F77AFE"/>
    <w:rsid w:val="00FA5C95"/>
    <w:rsid w:val="00FD0974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987100"/>
  <w15:docId w15:val="{E3E7944B-9EE4-48D7-91CB-0664D9C7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tabs>
        <w:tab w:val="left" w:pos="720"/>
      </w:tabs>
      <w:ind w:left="720" w:hanging="720"/>
    </w:pPr>
  </w:style>
  <w:style w:type="paragraph" w:styleId="BalloonText">
    <w:name w:val="Balloon Text"/>
    <w:basedOn w:val="Normal"/>
    <w:semiHidden/>
    <w:rsid w:val="001528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237E"/>
    <w:pPr>
      <w:ind w:left="720"/>
      <w:contextualSpacing/>
    </w:pPr>
  </w:style>
  <w:style w:type="paragraph" w:customStyle="1" w:styleId="paragraph">
    <w:name w:val="paragraph"/>
    <w:basedOn w:val="Normal"/>
    <w:rsid w:val="001B6851"/>
    <w:rPr>
      <w:szCs w:val="24"/>
      <w:lang w:eastAsia="en-GB"/>
    </w:rPr>
  </w:style>
  <w:style w:type="paragraph" w:styleId="Revision">
    <w:name w:val="Revision"/>
    <w:hidden/>
    <w:uiPriority w:val="99"/>
    <w:semiHidden/>
    <w:rsid w:val="00B413F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MA%20Templates\New%20Logo%20page%20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F2169B424B347B12383AAD570CDDF" ma:contentTypeVersion="18" ma:contentTypeDescription="Create a new document." ma:contentTypeScope="" ma:versionID="c64ef3b03a37890dff84bdd03b65e88d">
  <xsd:schema xmlns:xsd="http://www.w3.org/2001/XMLSchema" xmlns:xs="http://www.w3.org/2001/XMLSchema" xmlns:p="http://schemas.microsoft.com/office/2006/metadata/properties" xmlns:ns2="f7e7eb65-8237-48aa-86d6-605f7d9aeb6a" xmlns:ns3="80907126-0d36-47b8-a57d-6e7c89e41326" targetNamespace="http://schemas.microsoft.com/office/2006/metadata/properties" ma:root="true" ma:fieldsID="0a897585ea7d386c71f4ae61c42d9c5d" ns2:_="" ns3:_="">
    <xsd:import namespace="f7e7eb65-8237-48aa-86d6-605f7d9aeb6a"/>
    <xsd:import namespace="80907126-0d36-47b8-a57d-6e7c89e41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epartment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7eb65-8237-48aa-86d6-605f7d9ae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ca3af2-9596-49e8-9714-4cf5752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epartment" ma:index="22" nillable="true" ma:displayName="Department" ma:format="Dropdown" ma:internalName="Department">
      <xsd:simpleType>
        <xsd:restriction base="dms:Text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07126-0d36-47b8-a57d-6e7c89e413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e3d009-31ba-45ee-876a-92f2fa659d61}" ma:internalName="TaxCatchAll" ma:showField="CatchAllData" ma:web="80907126-0d36-47b8-a57d-6e7c89e41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e7eb65-8237-48aa-86d6-605f7d9aeb6a">
      <Terms xmlns="http://schemas.microsoft.com/office/infopath/2007/PartnerControls"/>
    </lcf76f155ced4ddcb4097134ff3c332f>
    <TaxCatchAll xmlns="80907126-0d36-47b8-a57d-6e7c89e41326" xsi:nil="true"/>
    <_Flow_SignoffStatus xmlns="f7e7eb65-8237-48aa-86d6-605f7d9aeb6a" xsi:nil="true"/>
    <Department xmlns="f7e7eb65-8237-48aa-86d6-605f7d9aeb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34661-ACCD-4EC5-9516-9BE4C0323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7eb65-8237-48aa-86d6-605f7d9aeb6a"/>
    <ds:schemaRef ds:uri="80907126-0d36-47b8-a57d-6e7c89e41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ED0BB1-A55B-4941-AF1B-9544E4B35356}">
  <ds:schemaRefs>
    <ds:schemaRef ds:uri="http://schemas.microsoft.com/office/2006/metadata/properties"/>
    <ds:schemaRef ds:uri="http://schemas.microsoft.com/office/infopath/2007/PartnerControls"/>
    <ds:schemaRef ds:uri="f7e7eb65-8237-48aa-86d6-605f7d9aeb6a"/>
    <ds:schemaRef ds:uri="80907126-0d36-47b8-a57d-6e7c89e41326"/>
  </ds:schemaRefs>
</ds:datastoreItem>
</file>

<file path=customXml/itemProps3.xml><?xml version="1.0" encoding="utf-8"?>
<ds:datastoreItem xmlns:ds="http://schemas.openxmlformats.org/officeDocument/2006/customXml" ds:itemID="{70F382B7-671F-4B20-AFF6-813C36AE78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Logo page header.dot</Template>
  <TotalTime>73</TotalTime>
  <Pages>1</Pages>
  <Words>332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Company>Dell Computer Corporation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subject/>
  <dc:creator>Tracy Webb</dc:creator>
  <cp:keywords/>
  <cp:lastModifiedBy>Heather Hine</cp:lastModifiedBy>
  <cp:revision>15</cp:revision>
  <cp:lastPrinted>2019-10-24T19:30:00Z</cp:lastPrinted>
  <dcterms:created xsi:type="dcterms:W3CDTF">2026-05-07T18:03:00Z</dcterms:created>
  <dcterms:modified xsi:type="dcterms:W3CDTF">2026-05-07T15:45:00Z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0x010100C21F2169B424B347B12383AAD570CDDF</vt:lpwstr>
  </property>
  <property fmtid="{D5CDD505-2E9C-101B-9397-08002B2CF9AE}" pid="3" name="MediaServiceImageTags">
    <vt:lpwstr/>
  </property>
</Properties>
</file>